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D86" w:rsidRDefault="00082D86" w:rsidP="00B72E4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85421" w:rsidRDefault="00B216FB" w:rsidP="00B72E4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>EUGENE TWIEN</w:t>
      </w:r>
      <w:r w:rsidR="006237FA">
        <w:rPr>
          <w:rFonts w:ascii="Times New Roman" w:hAnsi="Times New Roman"/>
          <w:b/>
          <w:sz w:val="32"/>
          <w:szCs w:val="32"/>
        </w:rPr>
        <w:t xml:space="preserve"> </w:t>
      </w:r>
      <w:r w:rsidRPr="00214F83">
        <w:rPr>
          <w:rFonts w:ascii="Times New Roman" w:hAnsi="Times New Roman"/>
          <w:b/>
          <w:sz w:val="32"/>
          <w:szCs w:val="32"/>
        </w:rPr>
        <w:br/>
      </w:r>
      <w:r w:rsidR="00085421">
        <w:rPr>
          <w:rFonts w:ascii="Times New Roman" w:hAnsi="Times New Roman"/>
          <w:sz w:val="24"/>
          <w:szCs w:val="24"/>
        </w:rPr>
        <w:t>2585 Jane Street Unit #37</w:t>
      </w:r>
      <w:r w:rsidR="00085421">
        <w:rPr>
          <w:rFonts w:ascii="Times New Roman" w:hAnsi="Times New Roman"/>
          <w:sz w:val="24"/>
          <w:szCs w:val="24"/>
        </w:rPr>
        <w:br/>
        <w:t>Toronto, ON, M3</w:t>
      </w:r>
      <w:r w:rsidRPr="00214F83">
        <w:rPr>
          <w:rFonts w:ascii="Times New Roman" w:hAnsi="Times New Roman"/>
          <w:sz w:val="24"/>
          <w:szCs w:val="24"/>
        </w:rPr>
        <w:t>L</w:t>
      </w:r>
      <w:r w:rsidR="00085421">
        <w:rPr>
          <w:rFonts w:ascii="Times New Roman" w:hAnsi="Times New Roman"/>
          <w:sz w:val="24"/>
          <w:szCs w:val="24"/>
        </w:rPr>
        <w:t xml:space="preserve"> 1R8</w:t>
      </w:r>
      <w:r w:rsidRPr="00214F83">
        <w:rPr>
          <w:rFonts w:ascii="Times New Roman" w:hAnsi="Times New Roman"/>
          <w:sz w:val="24"/>
          <w:szCs w:val="24"/>
        </w:rPr>
        <w:t xml:space="preserve"> </w:t>
      </w:r>
    </w:p>
    <w:p w:rsidR="00B72E48" w:rsidRDefault="00B216FB" w:rsidP="00B72E4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14F83">
        <w:rPr>
          <w:rFonts w:ascii="Times New Roman" w:hAnsi="Times New Roman"/>
          <w:sz w:val="24"/>
          <w:szCs w:val="24"/>
        </w:rPr>
        <w:t xml:space="preserve">416- 249- 2934 (Home) </w:t>
      </w:r>
      <w:r w:rsidRPr="00214F8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eugenetwien08@gmail.com</w:t>
      </w:r>
    </w:p>
    <w:p w:rsidR="00B216FB" w:rsidRPr="00B216FB" w:rsidRDefault="00B216FB" w:rsidP="00B72E4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</w:p>
    <w:p w:rsidR="00B72E48" w:rsidRPr="00B216FB" w:rsidRDefault="00B216FB" w:rsidP="00B72E4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OBJECTIVE</w:t>
      </w:r>
    </w:p>
    <w:p w:rsidR="008B3C55" w:rsidRDefault="008B3C55" w:rsidP="00B356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Flexible high school student who excels in a fast-paced environment looking for a position with growth opportunities.</w:t>
      </w:r>
    </w:p>
    <w:p w:rsidR="00B72E48" w:rsidRPr="00B3560D" w:rsidRDefault="00085421" w:rsidP="00B356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B72E48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  <w:t>______________________________________________________________________________</w:t>
      </w:r>
      <w:r w:rsidR="00B3560D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  <w:u w:val="single"/>
        </w:rPr>
        <w:t xml:space="preserve">     </w:t>
      </w:r>
      <w:r w:rsidR="008B3C55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  <w:u w:val="single"/>
        </w:rPr>
        <w:t xml:space="preserve"> </w:t>
      </w:r>
    </w:p>
    <w:p w:rsidR="00B72E48" w:rsidRPr="00B72E48" w:rsidRDefault="00B72E48" w:rsidP="00B72E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</w:pPr>
      <w:r w:rsidRPr="00B72E48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  <w:t xml:space="preserve">                                </w:t>
      </w:r>
    </w:p>
    <w:p w:rsidR="008145DB" w:rsidRPr="008B3C55" w:rsidRDefault="00B72E48" w:rsidP="008B3C55">
      <w:pPr>
        <w:widowControl w:val="0"/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 w:rsidRPr="00B72E48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  <w:t xml:space="preserve">                                               </w:t>
      </w:r>
      <w:r w:rsidR="00B216FB" w:rsidRPr="00B216FB"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SUMMARY OF QUALIFICATIONS</w:t>
      </w:r>
    </w:p>
    <w:p w:rsidR="008B3C55" w:rsidRPr="008B3C55" w:rsidRDefault="008B3C55" w:rsidP="008B3C55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Able to lift heavy objects</w:t>
      </w:r>
    </w:p>
    <w:p w:rsidR="008B3C55" w:rsidRDefault="008B3C55" w:rsidP="008B3C55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Math and language skills</w:t>
      </w:r>
    </w:p>
    <w:p w:rsidR="008B3C55" w:rsidRDefault="008B3C55" w:rsidP="008B3C55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Reliable team worker</w:t>
      </w:r>
    </w:p>
    <w:p w:rsidR="008B3C55" w:rsidRDefault="008B3C55" w:rsidP="008B3C55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Energetic work attitude</w:t>
      </w:r>
    </w:p>
    <w:p w:rsidR="008B3C55" w:rsidRDefault="008B3C55" w:rsidP="008B3C55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Excellent communication skills</w:t>
      </w:r>
    </w:p>
    <w:p w:rsidR="00082D86" w:rsidRPr="00082D86" w:rsidRDefault="008B3C55" w:rsidP="00082D86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Strong organizational skills</w:t>
      </w:r>
    </w:p>
    <w:p w:rsidR="00B72E48" w:rsidRPr="00B72E48" w:rsidRDefault="00B72E48" w:rsidP="00170A1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</w:pPr>
    </w:p>
    <w:p w:rsidR="00B72E48" w:rsidRPr="008145DB" w:rsidRDefault="008145DB" w:rsidP="00170A1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EDUCATION</w:t>
      </w:r>
    </w:p>
    <w:p w:rsidR="008145DB" w:rsidRDefault="008145DB" w:rsidP="008145DB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Weston Collegiate Institute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 w:rsidRPr="008145DB">
        <w:rPr>
          <w:rFonts w:ascii="Times New Roman" w:hAnsi="Times New Roman"/>
          <w:i/>
          <w:sz w:val="24"/>
          <w:szCs w:val="24"/>
        </w:rPr>
        <w:t>September 2010-Present</w:t>
      </w:r>
      <w:r>
        <w:rPr>
          <w:rFonts w:ascii="Times New Roman" w:hAnsi="Times New Roman"/>
          <w:sz w:val="24"/>
          <w:szCs w:val="24"/>
        </w:rPr>
        <w:br/>
      </w:r>
      <w:r w:rsidRPr="008145DB">
        <w:rPr>
          <w:rFonts w:ascii="Times New Roman" w:hAnsi="Times New Roman"/>
          <w:i/>
          <w:sz w:val="24"/>
          <w:szCs w:val="24"/>
        </w:rPr>
        <w:t>Toronto, Ontario</w:t>
      </w:r>
    </w:p>
    <w:p w:rsidR="00B3560D" w:rsidRDefault="00BA700B" w:rsidP="00B356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VOLUNTEER</w:t>
      </w:r>
    </w:p>
    <w:p w:rsidR="008B3C55" w:rsidRDefault="008B3C55" w:rsidP="00B356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Graduation Assistant</w:t>
      </w:r>
      <w:r w:rsidR="00F75B2B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                                                                                   </w:t>
      </w:r>
      <w:r w:rsidR="00F75B2B" w:rsidRPr="00F75B2B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June 2012-July 2012</w:t>
      </w:r>
    </w:p>
    <w:p w:rsidR="00B3560D" w:rsidRPr="008B3C55" w:rsidRDefault="00B3560D" w:rsidP="00B356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Amesb</w:t>
      </w:r>
      <w:r w:rsid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ury Middle School</w:t>
      </w:r>
      <w:r w:rsid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                                                                       </w:t>
      </w:r>
    </w:p>
    <w:p w:rsidR="00B3560D" w:rsidRDefault="00B3560D" w:rsidP="00B356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Toronto, Ontario</w:t>
      </w:r>
    </w:p>
    <w:p w:rsidR="008B3C55" w:rsidRPr="008B3C55" w:rsidRDefault="008B3C55" w:rsidP="008B3C55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Assisted in lifting heavy stage props</w:t>
      </w:r>
    </w:p>
    <w:p w:rsidR="008B3C55" w:rsidRDefault="008B3C55" w:rsidP="008B3C55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Demonstrated organizational skills by helping setting up tables and chairs for cerem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ony</w:t>
      </w:r>
    </w:p>
    <w:p w:rsidR="00B3560D" w:rsidRDefault="008B3C55" w:rsidP="008B3C55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 w:rsidRPr="008B3C55">
        <w:rPr>
          <w:rFonts w:ascii="Times New Roman" w:hAnsi="Times New Roman" w:cs="Times New Roman"/>
          <w:bCs/>
          <w:iCs/>
          <w:kern w:val="28"/>
          <w:sz w:val="24"/>
          <w:szCs w:val="24"/>
        </w:rPr>
        <w:t>Contributed decoration for the ceremony</w:t>
      </w:r>
    </w:p>
    <w:p w:rsidR="008B3C55" w:rsidRDefault="008B3C55" w:rsidP="008B3C5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</w:p>
    <w:p w:rsidR="008B3C55" w:rsidRDefault="008B3C55" w:rsidP="008B3C5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Babysitting Assistant                              </w:t>
      </w:r>
      <w:r w:rsidR="0094088E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                                  </w:t>
      </w:r>
      <w:r w:rsidR="0094088E" w:rsidRPr="0094088E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September 2009-December 2011</w:t>
      </w:r>
    </w:p>
    <w:p w:rsidR="008B3C55" w:rsidRPr="008B3C55" w:rsidRDefault="008B3C55" w:rsidP="008B3C5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30 Falstaff Avenue</w:t>
      </w: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                                                                        </w:t>
      </w:r>
    </w:p>
    <w:p w:rsidR="00F12C24" w:rsidRPr="00F12C24" w:rsidRDefault="008B3C55" w:rsidP="00F12C2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Toronto, Ontario</w:t>
      </w:r>
      <w:bookmarkStart w:id="0" w:name="_GoBack"/>
      <w:bookmarkEnd w:id="0"/>
    </w:p>
    <w:p w:rsidR="00B72E48" w:rsidRPr="00B72E48" w:rsidRDefault="00B72E48" w:rsidP="00B72E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</w:pPr>
      <w:r w:rsidRPr="00B72E48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  <w:t>_________________________</w:t>
      </w:r>
      <w:r w:rsidR="00085421" w:rsidRPr="00B72E48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  <w:t>____________</w:t>
      </w:r>
      <w:r w:rsidRPr="00B72E48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  <w:t>___________</w:t>
      </w:r>
      <w:r w:rsidR="00085421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  <w:t>______________________________</w:t>
      </w:r>
    </w:p>
    <w:p w:rsidR="00B72E48" w:rsidRPr="00B72E48" w:rsidRDefault="00B72E48" w:rsidP="00B72E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</w:pPr>
    </w:p>
    <w:p w:rsidR="00BA700B" w:rsidRDefault="00170A1F" w:rsidP="00BA70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kern w:val="28"/>
          <w:sz w:val="24"/>
          <w:szCs w:val="24"/>
          <w:u w:val="single"/>
        </w:rPr>
        <w:t>ACTIVITIES</w:t>
      </w:r>
    </w:p>
    <w:p w:rsidR="00082D86" w:rsidRPr="00F12C24" w:rsidRDefault="00082D86" w:rsidP="00F12C24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</w:pPr>
      <w:r w:rsidRPr="00F12C24">
        <w:rPr>
          <w:rFonts w:ascii="Times New Roman" w:hAnsi="Times New Roman" w:cs="Times New Roman"/>
          <w:bCs/>
          <w:iCs/>
          <w:kern w:val="28"/>
          <w:sz w:val="24"/>
          <w:szCs w:val="24"/>
        </w:rPr>
        <w:t>-</w:t>
      </w:r>
      <w:r w:rsidR="00BA700B" w:rsidRPr="00F12C24">
        <w:rPr>
          <w:rFonts w:ascii="Times New Roman" w:hAnsi="Times New Roman" w:cs="Times New Roman"/>
          <w:bCs/>
          <w:iCs/>
          <w:kern w:val="28"/>
          <w:sz w:val="24"/>
          <w:szCs w:val="24"/>
        </w:rPr>
        <w:t>Weston Rugby Team</w:t>
      </w:r>
      <w:r w:rsidR="00BA700B" w:rsidRPr="00F12C24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BA700B" w:rsidRPr="00F12C24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BA700B" w:rsidRPr="00F12C24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BA700B" w:rsidRPr="00F12C24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Pr="00F12C24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                                     </w:t>
      </w:r>
      <w:r w:rsidRPr="00F12C24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February 2012-June 2012</w:t>
      </w:r>
    </w:p>
    <w:p w:rsidR="00082D86" w:rsidRDefault="00082D86" w:rsidP="00B3560D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-Change Your Future Program </w:t>
      </w:r>
      <w:r w:rsidR="00F12C24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                                                               </w:t>
      </w:r>
      <w:r w:rsidR="00F12C24" w:rsidRPr="00F12C24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January 2011-June 2011</w:t>
      </w:r>
    </w:p>
    <w:p w:rsidR="008145DB" w:rsidRPr="00B3560D" w:rsidRDefault="00BA700B" w:rsidP="00B3560D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kern w:val="28"/>
          <w:sz w:val="24"/>
          <w:szCs w:val="24"/>
        </w:rPr>
      </w:pPr>
      <w:r>
        <w:rPr>
          <w:rFonts w:ascii="Times New Roman" w:hAnsi="Times New Roman" w:cs="Times New Roman"/>
          <w:bCs/>
          <w:iCs/>
          <w:kern w:val="28"/>
          <w:sz w:val="24"/>
          <w:szCs w:val="24"/>
        </w:rPr>
        <w:t>-Future</w:t>
      </w:r>
      <w:r w:rsidR="007A418E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ACES Leadership Program </w:t>
      </w:r>
      <w:r w:rsidR="007A418E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7A418E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7A418E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7A418E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7A418E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  <w:t xml:space="preserve">      </w:t>
      </w:r>
      <w:r w:rsidR="00F75B2B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 xml:space="preserve">October </w:t>
      </w:r>
      <w:r w:rsidR="007A418E" w:rsidRPr="00683761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2008- June 2010</w:t>
      </w:r>
      <w:r w:rsidR="00683761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- Boys 2 Men Program</w:t>
      </w:r>
      <w:r w:rsidR="00683761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683761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683761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683761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683761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683761">
        <w:rPr>
          <w:rFonts w:ascii="Times New Roman" w:hAnsi="Times New Roman" w:cs="Times New Roman"/>
          <w:bCs/>
          <w:iCs/>
          <w:kern w:val="28"/>
          <w:sz w:val="24"/>
          <w:szCs w:val="24"/>
        </w:rPr>
        <w:tab/>
      </w:r>
      <w:r w:rsidR="00F12C24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  </w:t>
      </w:r>
      <w:r w:rsidR="00683761">
        <w:rPr>
          <w:rFonts w:ascii="Times New Roman" w:hAnsi="Times New Roman" w:cs="Times New Roman"/>
          <w:bCs/>
          <w:iCs/>
          <w:kern w:val="28"/>
          <w:sz w:val="24"/>
          <w:szCs w:val="24"/>
        </w:rPr>
        <w:t xml:space="preserve"> </w:t>
      </w:r>
      <w:r w:rsidR="00F12C24">
        <w:rPr>
          <w:rFonts w:ascii="Times New Roman" w:hAnsi="Times New Roman" w:cs="Times New Roman"/>
          <w:bCs/>
          <w:i/>
          <w:iCs/>
          <w:kern w:val="28"/>
          <w:sz w:val="24"/>
          <w:szCs w:val="24"/>
        </w:rPr>
        <w:t>December 2009-June 2010</w:t>
      </w:r>
    </w:p>
    <w:p w:rsidR="008661A0" w:rsidRPr="008145DB" w:rsidRDefault="008661A0" w:rsidP="00B3560D"/>
    <w:sectPr w:rsidR="008661A0" w:rsidRPr="008145DB" w:rsidSect="00170A1F">
      <w:pgSz w:w="12240" w:h="15840"/>
      <w:pgMar w:top="99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B5699"/>
    <w:multiLevelType w:val="hybridMultilevel"/>
    <w:tmpl w:val="26641CBC"/>
    <w:lvl w:ilvl="0" w:tplc="59C6721C">
      <w:start w:val="416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DDE7A5A"/>
    <w:multiLevelType w:val="hybridMultilevel"/>
    <w:tmpl w:val="5D6C88EC"/>
    <w:lvl w:ilvl="0" w:tplc="E14EEB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5B7493"/>
    <w:multiLevelType w:val="hybridMultilevel"/>
    <w:tmpl w:val="69C07C78"/>
    <w:lvl w:ilvl="0" w:tplc="EF1EF180">
      <w:start w:val="4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713127"/>
    <w:multiLevelType w:val="hybridMultilevel"/>
    <w:tmpl w:val="C6567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DF3D48"/>
    <w:multiLevelType w:val="hybridMultilevel"/>
    <w:tmpl w:val="8C9231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EE6D2E"/>
    <w:multiLevelType w:val="hybridMultilevel"/>
    <w:tmpl w:val="D8525A9C"/>
    <w:lvl w:ilvl="0" w:tplc="647414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2827CC"/>
    <w:multiLevelType w:val="hybridMultilevel"/>
    <w:tmpl w:val="CADC0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09390B"/>
    <w:multiLevelType w:val="hybridMultilevel"/>
    <w:tmpl w:val="41B4127E"/>
    <w:lvl w:ilvl="0" w:tplc="6C4052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6D1FBF"/>
    <w:multiLevelType w:val="hybridMultilevel"/>
    <w:tmpl w:val="933ABEE4"/>
    <w:lvl w:ilvl="0" w:tplc="238033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A322B5"/>
    <w:multiLevelType w:val="hybridMultilevel"/>
    <w:tmpl w:val="67967C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05722B"/>
    <w:multiLevelType w:val="hybridMultilevel"/>
    <w:tmpl w:val="DE98F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5"/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0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6FB"/>
    <w:rsid w:val="00082D86"/>
    <w:rsid w:val="00085421"/>
    <w:rsid w:val="00170A1F"/>
    <w:rsid w:val="001834B8"/>
    <w:rsid w:val="001B4DE3"/>
    <w:rsid w:val="00221C4C"/>
    <w:rsid w:val="00381B80"/>
    <w:rsid w:val="006237FA"/>
    <w:rsid w:val="00683761"/>
    <w:rsid w:val="00721FAF"/>
    <w:rsid w:val="007A418E"/>
    <w:rsid w:val="008145DB"/>
    <w:rsid w:val="00814C01"/>
    <w:rsid w:val="008661A0"/>
    <w:rsid w:val="00882800"/>
    <w:rsid w:val="008B3C55"/>
    <w:rsid w:val="0094088E"/>
    <w:rsid w:val="00B216FB"/>
    <w:rsid w:val="00B3560D"/>
    <w:rsid w:val="00B429A8"/>
    <w:rsid w:val="00B72A6B"/>
    <w:rsid w:val="00B72E48"/>
    <w:rsid w:val="00BA700B"/>
    <w:rsid w:val="00BC4862"/>
    <w:rsid w:val="00D44D0D"/>
    <w:rsid w:val="00F12C24"/>
    <w:rsid w:val="00F668DB"/>
    <w:rsid w:val="00F7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6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16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6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1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a\AppData\Roaming\Microsoft\Templates\TP03000279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1483C2A-413D-46F6-8456-8F44521998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TP030002798</Template>
  <TotalTime>349</TotalTime>
  <Pages>1</Pages>
  <Words>224</Words>
  <Characters>1575</Characters>
  <Application>Microsoft Office Word</Application>
  <DocSecurity>0</DocSecurity>
  <Lines>63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Mensiwah</dc:creator>
  <cp:lastModifiedBy>Reggie</cp:lastModifiedBy>
  <cp:revision>9</cp:revision>
  <cp:lastPrinted>2012-06-29T21:05:00Z</cp:lastPrinted>
  <dcterms:created xsi:type="dcterms:W3CDTF">2012-06-29T21:06:00Z</dcterms:created>
  <dcterms:modified xsi:type="dcterms:W3CDTF">2012-08-30T16:16:00Z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TC300027989990</vt:lpwstr>
  </property>
</Properties>
</file>